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997" w:rsidRPr="007C159A" w:rsidRDefault="003A7997" w:rsidP="00FF58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</w:t>
      </w:r>
    </w:p>
    <w:p w:rsidR="003A7997" w:rsidRPr="007C159A" w:rsidRDefault="003A7997" w:rsidP="00FF58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Morada</w:t>
      </w:r>
    </w:p>
    <w:p w:rsidR="003A7997" w:rsidRPr="007C159A" w:rsidRDefault="003A7997" w:rsidP="00FF58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</w:t>
      </w:r>
    </w:p>
    <w:p w:rsidR="003A7997" w:rsidRDefault="003A7997" w:rsidP="00FF585A">
      <w:pPr>
        <w:spacing w:line="360" w:lineRule="auto"/>
        <w:rPr>
          <w:rFonts w:ascii="Arial" w:hAnsi="Arial" w:cs="Arial"/>
          <w:sz w:val="22"/>
        </w:rPr>
      </w:pPr>
    </w:p>
    <w:p w:rsidR="003A7997" w:rsidRDefault="003A7997" w:rsidP="00FF585A">
      <w:pPr>
        <w:spacing w:line="360" w:lineRule="auto"/>
        <w:rPr>
          <w:rFonts w:ascii="Arial" w:hAnsi="Arial" w:cs="Arial"/>
          <w:sz w:val="22"/>
        </w:rPr>
      </w:pP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Exmos. Srs.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Presidente da Comissão de Inscrição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Ordem dos Técnicos Oficiais de Contas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Av. Barbosa du Bocage, nº 45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1049-013 LISBOA</w:t>
      </w:r>
    </w:p>
    <w:p w:rsidR="003A7997" w:rsidRPr="00FF585A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</w:p>
    <w:p w:rsidR="003A7997" w:rsidRPr="00FF585A" w:rsidRDefault="003A7997" w:rsidP="00FF585A">
      <w:pPr>
        <w:pStyle w:val="Heading1"/>
        <w:rPr>
          <w:b w:val="0"/>
        </w:rPr>
      </w:pPr>
      <w:r>
        <w:rPr>
          <w:b w:val="0"/>
        </w:rPr>
        <w:t>Local</w:t>
      </w:r>
      <w:r w:rsidRPr="00FF585A">
        <w:rPr>
          <w:b w:val="0"/>
        </w:rPr>
        <w:t xml:space="preserve">, </w:t>
      </w:r>
      <w:r>
        <w:rPr>
          <w:b w:val="0"/>
        </w:rPr>
        <w:t>xx</w:t>
      </w:r>
      <w:r w:rsidRPr="00FF585A">
        <w:rPr>
          <w:b w:val="0"/>
        </w:rPr>
        <w:t xml:space="preserve"> de </w:t>
      </w:r>
      <w:r>
        <w:rPr>
          <w:b w:val="0"/>
        </w:rPr>
        <w:t xml:space="preserve">Mês </w:t>
      </w:r>
      <w:r w:rsidRPr="00FF585A">
        <w:rPr>
          <w:b w:val="0"/>
        </w:rPr>
        <w:t>de</w:t>
      </w:r>
      <w:r>
        <w:rPr>
          <w:b w:val="0"/>
        </w:rPr>
        <w:t xml:space="preserve"> 2011</w:t>
      </w:r>
    </w:p>
    <w:p w:rsidR="003A7997" w:rsidRDefault="003A7997" w:rsidP="00FF585A"/>
    <w:p w:rsidR="003A7997" w:rsidRPr="00FF585A" w:rsidRDefault="003A7997" w:rsidP="00FF585A"/>
    <w:p w:rsidR="003A7997" w:rsidRDefault="003A7997" w:rsidP="007C159A">
      <w:pPr>
        <w:pStyle w:val="Heading1"/>
        <w:ind w:left="851" w:hanging="851"/>
        <w:rPr>
          <w:b w:val="0"/>
        </w:rPr>
      </w:pPr>
      <w:r w:rsidRPr="00FF585A">
        <w:t>Assunto:</w:t>
      </w:r>
      <w:r w:rsidRPr="00FF585A">
        <w:rPr>
          <w:b w:val="0"/>
        </w:rPr>
        <w:t xml:space="preserve"> Pedido de Inscrição como Técnico Oficial de Contas - Resultado de Exame - </w:t>
      </w:r>
      <w:r>
        <w:rPr>
          <w:b w:val="0"/>
        </w:rPr>
        <w:t>Resposta</w:t>
      </w:r>
      <w:r w:rsidRPr="00FF585A">
        <w:rPr>
          <w:b w:val="0"/>
        </w:rPr>
        <w:t xml:space="preserve"> à Ref. </w:t>
      </w:r>
      <w:r>
        <w:rPr>
          <w:b w:val="0"/>
        </w:rPr>
        <w:t>xxxxxxx</w:t>
      </w:r>
    </w:p>
    <w:p w:rsidR="003A7997" w:rsidRPr="007C159A" w:rsidRDefault="003A7997" w:rsidP="007C159A"/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b/>
          <w:sz w:val="22"/>
        </w:rPr>
      </w:pPr>
      <w:r w:rsidRPr="00FF585A">
        <w:rPr>
          <w:rFonts w:ascii="Arial" w:hAnsi="Arial" w:cs="Arial"/>
          <w:b/>
          <w:sz w:val="22"/>
        </w:rPr>
        <w:t xml:space="preserve">Estagiário nº: </w:t>
      </w:r>
      <w:r>
        <w:rPr>
          <w:rFonts w:ascii="Arial" w:hAnsi="Arial" w:cs="Arial"/>
          <w:b/>
          <w:sz w:val="22"/>
        </w:rPr>
        <w:t>xxxxxx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Exmos. Senhores,</w:t>
      </w:r>
    </w:p>
    <w:p w:rsidR="003A7997" w:rsidRDefault="003A7997" w:rsidP="00FF585A">
      <w:pPr>
        <w:tabs>
          <w:tab w:val="left" w:pos="4500"/>
        </w:tabs>
        <w:spacing w:line="360" w:lineRule="auto"/>
        <w:rPr>
          <w:rFonts w:ascii="Arial" w:hAnsi="Arial" w:cs="Arial"/>
          <w:sz w:val="22"/>
        </w:rPr>
      </w:pPr>
    </w:p>
    <w:p w:rsidR="003A7997" w:rsidRDefault="003A7997" w:rsidP="007C159A">
      <w:pPr>
        <w:pStyle w:val="BodyText"/>
        <w:jc w:val="both"/>
      </w:pPr>
      <w:r>
        <w:t>Em seguimento da carta por vós recebida, venho por este meio apresentar a minha inscrição ao exame de xx de xxxxx de 2011, em consequência da não aprovação do exame de xx de xxx de 2011.</w:t>
      </w:r>
    </w:p>
    <w:p w:rsidR="003A7997" w:rsidRDefault="003A7997" w:rsidP="007C159A">
      <w:pPr>
        <w:pStyle w:val="BodyText"/>
        <w:jc w:val="both"/>
      </w:pPr>
      <w:r>
        <w:t xml:space="preserve">Segue em anexo o cheque </w:t>
      </w:r>
      <w:r w:rsidRPr="007C159A">
        <w:rPr>
          <w:b/>
        </w:rPr>
        <w:t xml:space="preserve">nº </w:t>
      </w:r>
      <w:r>
        <w:rPr>
          <w:b/>
        </w:rPr>
        <w:t>111111</w:t>
      </w:r>
      <w:r>
        <w:t xml:space="preserve">, s/ banco </w:t>
      </w:r>
      <w:r>
        <w:rPr>
          <w:b/>
        </w:rPr>
        <w:t xml:space="preserve">yyyyy </w:t>
      </w:r>
      <w:r>
        <w:t>, no valor de 200,00€, tal como o regulamento D.R. nº27 II série de 07-02-06.</w:t>
      </w:r>
    </w:p>
    <w:p w:rsidR="003A7997" w:rsidRDefault="003A7997" w:rsidP="007C159A">
      <w:pPr>
        <w:pStyle w:val="BodyText"/>
        <w:jc w:val="both"/>
      </w:pPr>
      <w:r>
        <w:t>Sem mais assunto de momento,</w:t>
      </w:r>
    </w:p>
    <w:p w:rsidR="003A7997" w:rsidRDefault="003A7997" w:rsidP="007C159A">
      <w:pPr>
        <w:pStyle w:val="BodyText"/>
        <w:jc w:val="both"/>
      </w:pPr>
      <w:r>
        <w:br/>
        <w:t xml:space="preserve">Atentamente, </w:t>
      </w:r>
    </w:p>
    <w:p w:rsidR="003A7997" w:rsidRDefault="003A7997" w:rsidP="00FF585A">
      <w:pPr>
        <w:spacing w:line="360" w:lineRule="auto"/>
        <w:rPr>
          <w:rFonts w:ascii="Arial" w:hAnsi="Arial" w:cs="Arial"/>
          <w:sz w:val="22"/>
          <w:szCs w:val="22"/>
        </w:rPr>
      </w:pPr>
    </w:p>
    <w:p w:rsidR="003A7997" w:rsidRDefault="003A7997" w:rsidP="00FF585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</w:t>
      </w:r>
    </w:p>
    <w:p w:rsidR="003A7997" w:rsidRDefault="003A7997"/>
    <w:sectPr w:rsidR="003A7997" w:rsidSect="00BE29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85A"/>
    <w:rsid w:val="00001479"/>
    <w:rsid w:val="003A7997"/>
    <w:rsid w:val="007C159A"/>
    <w:rsid w:val="007C1854"/>
    <w:rsid w:val="00800C1F"/>
    <w:rsid w:val="009F78C4"/>
    <w:rsid w:val="00B55711"/>
    <w:rsid w:val="00BE291F"/>
    <w:rsid w:val="00C86BDB"/>
    <w:rsid w:val="00D526AE"/>
    <w:rsid w:val="00FF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5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585A"/>
    <w:pPr>
      <w:keepNext/>
      <w:tabs>
        <w:tab w:val="left" w:pos="4500"/>
      </w:tabs>
      <w:spacing w:line="360" w:lineRule="auto"/>
      <w:outlineLvl w:val="0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85A"/>
    <w:rPr>
      <w:rFonts w:ascii="Arial" w:hAnsi="Arial" w:cs="Arial"/>
      <w:b/>
      <w:bCs/>
      <w:sz w:val="24"/>
      <w:szCs w:val="24"/>
      <w:lang w:eastAsia="pt-PT"/>
    </w:rPr>
  </w:style>
  <w:style w:type="paragraph" w:styleId="BodyText">
    <w:name w:val="Body Text"/>
    <w:basedOn w:val="Normal"/>
    <w:link w:val="BodyTextChar"/>
    <w:uiPriority w:val="99"/>
    <w:semiHidden/>
    <w:rsid w:val="00FF585A"/>
    <w:pPr>
      <w:spacing w:line="360" w:lineRule="auto"/>
    </w:pPr>
    <w:rPr>
      <w:rFonts w:ascii="Arial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F585A"/>
    <w:rPr>
      <w:rFonts w:ascii="Arial" w:hAnsi="Arial" w:cs="Arial"/>
      <w:lang w:eastAsia="pt-PT"/>
    </w:rPr>
  </w:style>
  <w:style w:type="paragraph" w:styleId="BalloonText">
    <w:name w:val="Balloon Text"/>
    <w:basedOn w:val="Normal"/>
    <w:link w:val="BalloonTextChar"/>
    <w:uiPriority w:val="99"/>
    <w:semiHidden/>
    <w:rsid w:val="007C18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1854"/>
    <w:rPr>
      <w:rFonts w:ascii="Tahoma" w:hAnsi="Tahoma" w:cs="Tahoma"/>
      <w:sz w:val="16"/>
      <w:szCs w:val="1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111</Words>
  <Characters>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Clara Liliana Ferreira e Silva</dc:title>
  <dc:subject/>
  <dc:creator>Vera Silva</dc:creator>
  <cp:keywords/>
  <dc:description/>
  <cp:lastModifiedBy>Farm Contumil</cp:lastModifiedBy>
  <cp:revision>3</cp:revision>
  <cp:lastPrinted>2009-04-26T11:03:00Z</cp:lastPrinted>
  <dcterms:created xsi:type="dcterms:W3CDTF">2011-03-25T16:32:00Z</dcterms:created>
  <dcterms:modified xsi:type="dcterms:W3CDTF">2011-03-25T16:34:00Z</dcterms:modified>
</cp:coreProperties>
</file>