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B42" w:rsidRPr="008A4014" w:rsidRDefault="00784B42" w:rsidP="00604EA2">
      <w:pPr>
        <w:ind w:right="-1161"/>
        <w:jc w:val="center"/>
        <w:rPr>
          <w:b/>
        </w:rPr>
      </w:pPr>
      <w:r>
        <w:rPr>
          <w:noProof/>
        </w:rPr>
        <w:pict>
          <v:group id="_x0000_s1026" style="position:absolute;left:0;text-align:left;margin-left:-54pt;margin-top:-36pt;width:162.2pt;height:63pt;z-index:251658240" coordorigin="720,528" coordsize="1728,10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20;top:528;width:1728;height:1036" fillcolor="#0c9">
              <v:imagedata r:id="rId5" o:title="" cropbottom="-21912f" cropright="924f" gain="74473f" blacklevel="-1966f"/>
            </v:shape>
            <v:shape id="_x0000_s1028" type="#_x0000_t75" style="position:absolute;left:1831;top:1195;width:65;height:75" fillcolor="#0c9">
              <v:imagedata r:id="rId5" o:title="" croptop="56385f" cropbottom="2820f" cropleft="61845f" cropright="1260f" gain="74473f" blacklevel="-1966f"/>
            </v:shape>
          </v:group>
        </w:pict>
      </w:r>
      <w:r>
        <w:tab/>
      </w:r>
      <w:r w:rsidRPr="00E445E8">
        <w:rPr>
          <w:b/>
        </w:rPr>
        <w:t>CENTRO LOCAL DE LISBOA ORIENTAL -CNAI</w:t>
      </w:r>
    </w:p>
    <w:p w:rsidR="00784B42" w:rsidRDefault="00784B42" w:rsidP="00604EA2">
      <w:pPr>
        <w:ind w:right="-1286"/>
        <w:jc w:val="center"/>
        <w:rPr>
          <w:sz w:val="10"/>
        </w:rPr>
      </w:pPr>
    </w:p>
    <w:p w:rsidR="00784B42" w:rsidRDefault="00784B42" w:rsidP="008A4014">
      <w:pPr>
        <w:ind w:right="-1286"/>
        <w:jc w:val="center"/>
        <w:rPr>
          <w:sz w:val="10"/>
        </w:rPr>
      </w:pPr>
    </w:p>
    <w:p w:rsidR="00784B42" w:rsidRPr="00604EA2" w:rsidRDefault="00784B42" w:rsidP="00C02B66">
      <w:pPr>
        <w:ind w:left="-993" w:right="-579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604EA2">
        <w:rPr>
          <w:rFonts w:ascii="Verdana" w:hAnsi="Verdana"/>
          <w:b/>
          <w:bCs/>
          <w:sz w:val="18"/>
          <w:szCs w:val="18"/>
        </w:rPr>
        <w:t>COMUNICAÇÃO DA CELEBRAÇÃO E CESSAÇÃO DE CONTRATO DE TRABALHO COM CIDADÃO ESTRANGEIRO OU APÁTR</w:t>
      </w:r>
      <w:r w:rsidRPr="00604EA2">
        <w:rPr>
          <w:sz w:val="18"/>
          <w:szCs w:val="18"/>
        </w:rPr>
        <w:t xml:space="preserve"> </w:t>
      </w:r>
      <w:r w:rsidRPr="00604EA2">
        <w:rPr>
          <w:rFonts w:ascii="Verdana" w:hAnsi="Verdana"/>
          <w:b/>
          <w:bCs/>
          <w:sz w:val="18"/>
          <w:szCs w:val="18"/>
        </w:rPr>
        <w:t>IDA</w:t>
      </w:r>
      <w:r w:rsidRPr="00604EA2">
        <w:rPr>
          <w:sz w:val="18"/>
          <w:szCs w:val="18"/>
        </w:rPr>
        <w:t xml:space="preserve"> </w:t>
      </w:r>
      <w:r w:rsidRPr="00604EA2">
        <w:rPr>
          <w:rFonts w:ascii="Verdana" w:hAnsi="Verdana"/>
          <w:sz w:val="18"/>
          <w:szCs w:val="18"/>
          <w:u w:val="single"/>
        </w:rPr>
        <w:t xml:space="preserve">em situação regular – autorizado a exercer uma actividade profissional subordinada em território português </w:t>
      </w:r>
    </w:p>
    <w:p w:rsidR="00784B42" w:rsidRPr="00604EA2" w:rsidRDefault="00784B42" w:rsidP="00C02B66">
      <w:pPr>
        <w:pStyle w:val="Heading1"/>
        <w:ind w:left="-993" w:right="-579"/>
        <w:jc w:val="both"/>
        <w:rPr>
          <w:sz w:val="18"/>
          <w:szCs w:val="18"/>
        </w:rPr>
      </w:pPr>
    </w:p>
    <w:p w:rsidR="00784B42" w:rsidRPr="00604EA2" w:rsidRDefault="00784B42" w:rsidP="00C02B66">
      <w:pPr>
        <w:pStyle w:val="Heading1"/>
        <w:spacing w:line="360" w:lineRule="auto"/>
        <w:ind w:left="-993" w:right="-579"/>
        <w:jc w:val="both"/>
        <w:rPr>
          <w:b w:val="0"/>
          <w:sz w:val="16"/>
          <w:szCs w:val="16"/>
        </w:rPr>
      </w:pPr>
      <w:r w:rsidRPr="00604EA2">
        <w:rPr>
          <w:b w:val="0"/>
          <w:sz w:val="16"/>
          <w:szCs w:val="16"/>
        </w:rPr>
        <w:t xml:space="preserve">Considerando que o formulário electrónico previsto no artigo 5º. do Código do Trabalho (Lei 7/2009, de 12 de Fevereiro) ainda não se encontra disponível, o </w:t>
      </w:r>
      <w:smartTag w:uri="urn:schemas-microsoft-com:office:smarttags" w:element="PersonName">
        <w:r w:rsidRPr="00604EA2">
          <w:rPr>
            <w:b w:val="0"/>
            <w:sz w:val="16"/>
            <w:szCs w:val="16"/>
          </w:rPr>
          <w:t>ACT</w:t>
        </w:r>
      </w:smartTag>
      <w:r w:rsidRPr="00604EA2">
        <w:rPr>
          <w:b w:val="0"/>
          <w:sz w:val="16"/>
          <w:szCs w:val="16"/>
        </w:rPr>
        <w:t>/CNAI adoptou novo procedimento na comunicação do contrato de trabalho.</w:t>
      </w:r>
    </w:p>
    <w:p w:rsidR="00784B42" w:rsidRPr="00604EA2" w:rsidRDefault="00784B42" w:rsidP="00C02B66">
      <w:pPr>
        <w:ind w:left="-993" w:right="-579"/>
        <w:rPr>
          <w:sz w:val="16"/>
          <w:szCs w:val="16"/>
        </w:rPr>
      </w:pPr>
    </w:p>
    <w:p w:rsidR="00784B42" w:rsidRPr="00604EA2" w:rsidRDefault="00784B42" w:rsidP="00C02B66">
      <w:pPr>
        <w:pStyle w:val="Heading1"/>
        <w:ind w:left="-993" w:right="-579"/>
        <w:jc w:val="both"/>
        <w:rPr>
          <w:b w:val="0"/>
          <w:sz w:val="16"/>
          <w:szCs w:val="16"/>
        </w:rPr>
      </w:pPr>
      <w:r w:rsidRPr="00604EA2">
        <w:rPr>
          <w:b w:val="0"/>
          <w:sz w:val="16"/>
          <w:szCs w:val="16"/>
        </w:rPr>
        <w:t>Informamos ainda que a comunicação (</w:t>
      </w:r>
      <w:r w:rsidRPr="00604EA2">
        <w:rPr>
          <w:sz w:val="16"/>
          <w:szCs w:val="16"/>
        </w:rPr>
        <w:t>MOD, EM ANEXO</w:t>
      </w:r>
      <w:r w:rsidRPr="00604EA2">
        <w:rPr>
          <w:b w:val="0"/>
          <w:sz w:val="16"/>
          <w:szCs w:val="16"/>
        </w:rPr>
        <w:t xml:space="preserve">), </w:t>
      </w:r>
      <w:r w:rsidRPr="00604EA2">
        <w:rPr>
          <w:b w:val="0"/>
          <w:sz w:val="16"/>
          <w:szCs w:val="16"/>
          <w:u w:val="single"/>
        </w:rPr>
        <w:t>a partir desta data, poderá ser efectuada da seguinte forma</w:t>
      </w:r>
      <w:r w:rsidRPr="00604EA2">
        <w:rPr>
          <w:b w:val="0"/>
          <w:sz w:val="16"/>
          <w:szCs w:val="16"/>
        </w:rPr>
        <w:t>:</w:t>
      </w:r>
    </w:p>
    <w:p w:rsidR="00784B42" w:rsidRPr="00604EA2" w:rsidRDefault="00784B42" w:rsidP="00C02B66">
      <w:pPr>
        <w:ind w:left="-993" w:right="-579"/>
        <w:rPr>
          <w:rFonts w:ascii="Verdana" w:hAnsi="Verdana"/>
          <w:sz w:val="16"/>
          <w:szCs w:val="16"/>
        </w:rPr>
      </w:pPr>
    </w:p>
    <w:p w:rsidR="00784B42" w:rsidRPr="00604EA2" w:rsidRDefault="00784B42" w:rsidP="00322B0C">
      <w:pPr>
        <w:pStyle w:val="ListParagraph"/>
        <w:numPr>
          <w:ilvl w:val="0"/>
          <w:numId w:val="26"/>
        </w:numPr>
        <w:tabs>
          <w:tab w:val="left" w:pos="9498"/>
        </w:tabs>
        <w:spacing w:line="360" w:lineRule="auto"/>
        <w:ind w:right="-579"/>
        <w:rPr>
          <w:rFonts w:ascii="Verdana" w:hAnsi="Verdana"/>
          <w:sz w:val="16"/>
          <w:szCs w:val="16"/>
        </w:rPr>
      </w:pPr>
      <w:r w:rsidRPr="00604EA2">
        <w:rPr>
          <w:rFonts w:ascii="Verdana" w:hAnsi="Verdana"/>
          <w:sz w:val="16"/>
          <w:szCs w:val="16"/>
        </w:rPr>
        <w:t xml:space="preserve">Entrega presencial no Posto de atendimento </w:t>
      </w:r>
      <w:smartTag w:uri="urn:schemas-microsoft-com:office:smarttags" w:element="PersonName">
        <w:r w:rsidRPr="00604EA2">
          <w:rPr>
            <w:rFonts w:ascii="Verdana" w:hAnsi="Verdana"/>
            <w:sz w:val="16"/>
            <w:szCs w:val="16"/>
          </w:rPr>
          <w:t>ACT</w:t>
        </w:r>
      </w:smartTag>
      <w:r w:rsidRPr="00604EA2">
        <w:rPr>
          <w:rFonts w:ascii="Verdana" w:hAnsi="Verdana"/>
          <w:sz w:val="16"/>
          <w:szCs w:val="16"/>
        </w:rPr>
        <w:t xml:space="preserve"> no CNAI – Rua Álvaro Coutinho, 14 ,1150-025 Lisboa, devendo o comunicante fazer-se acompanhar do original da comunicação e de 1 cópias do documento à qual </w:t>
      </w:r>
      <w:r w:rsidRPr="00BE4D53">
        <w:rPr>
          <w:rFonts w:ascii="Verdana" w:hAnsi="Verdana"/>
          <w:b/>
          <w:sz w:val="16"/>
          <w:szCs w:val="16"/>
          <w:u w:val="single"/>
        </w:rPr>
        <w:t xml:space="preserve">será aposto carimbo de recepção da </w:t>
      </w:r>
      <w:smartTag w:uri="urn:schemas-microsoft-com:office:smarttags" w:element="PersonName">
        <w:r w:rsidRPr="00BE4D53">
          <w:rPr>
            <w:rFonts w:ascii="Verdana" w:hAnsi="Verdana"/>
            <w:b/>
            <w:sz w:val="16"/>
            <w:szCs w:val="16"/>
            <w:u w:val="single"/>
          </w:rPr>
          <w:t>ACT</w:t>
        </w:r>
      </w:smartTag>
      <w:r w:rsidRPr="00604EA2">
        <w:rPr>
          <w:rFonts w:ascii="Verdana" w:hAnsi="Verdana"/>
          <w:sz w:val="16"/>
          <w:szCs w:val="16"/>
        </w:rPr>
        <w:t>;</w:t>
      </w:r>
    </w:p>
    <w:p w:rsidR="00784B42" w:rsidRPr="00604EA2" w:rsidRDefault="00784B42" w:rsidP="00322B0C">
      <w:pPr>
        <w:pStyle w:val="ListParagraph"/>
        <w:numPr>
          <w:ilvl w:val="0"/>
          <w:numId w:val="26"/>
        </w:numPr>
        <w:tabs>
          <w:tab w:val="left" w:pos="9498"/>
        </w:tabs>
        <w:spacing w:line="360" w:lineRule="auto"/>
        <w:ind w:right="-579"/>
        <w:rPr>
          <w:rFonts w:ascii="Verdana" w:hAnsi="Verdana"/>
          <w:sz w:val="16"/>
          <w:szCs w:val="16"/>
        </w:rPr>
      </w:pPr>
      <w:r w:rsidRPr="00604EA2">
        <w:rPr>
          <w:rFonts w:ascii="Verdana" w:hAnsi="Verdana"/>
          <w:sz w:val="16"/>
          <w:szCs w:val="16"/>
        </w:rPr>
        <w:t xml:space="preserve">Envio por correio registado com aviso de recepção, a remeter para Rua Álvaro Coutinho, 14 ,1150-025 Lisboa, </w:t>
      </w:r>
      <w:r w:rsidRPr="00604EA2">
        <w:rPr>
          <w:rFonts w:ascii="Verdana" w:hAnsi="Verdana"/>
          <w:b/>
          <w:sz w:val="16"/>
          <w:szCs w:val="16"/>
          <w:u w:val="single"/>
        </w:rPr>
        <w:t>servindo de comprovativo da entrega o aviso de recepção</w:t>
      </w:r>
      <w:r w:rsidRPr="00604EA2">
        <w:rPr>
          <w:rFonts w:ascii="Verdana" w:hAnsi="Verdana"/>
          <w:sz w:val="16"/>
          <w:szCs w:val="16"/>
        </w:rPr>
        <w:t>;</w:t>
      </w:r>
    </w:p>
    <w:p w:rsidR="00784B42" w:rsidRPr="00604EA2" w:rsidRDefault="00784B42" w:rsidP="00322B0C">
      <w:pPr>
        <w:pStyle w:val="ListParagraph"/>
        <w:numPr>
          <w:ilvl w:val="0"/>
          <w:numId w:val="26"/>
        </w:numPr>
        <w:tabs>
          <w:tab w:val="left" w:pos="9498"/>
        </w:tabs>
        <w:spacing w:line="360" w:lineRule="auto"/>
        <w:ind w:right="-579"/>
        <w:rPr>
          <w:rFonts w:ascii="Verdana" w:hAnsi="Verdana"/>
          <w:sz w:val="16"/>
          <w:szCs w:val="16"/>
        </w:rPr>
      </w:pPr>
      <w:r w:rsidRPr="00604EA2">
        <w:rPr>
          <w:rFonts w:ascii="Verdana" w:hAnsi="Verdana"/>
          <w:sz w:val="16"/>
          <w:szCs w:val="16"/>
        </w:rPr>
        <w:t xml:space="preserve">Para o fax (provisório) nº. 218106142, </w:t>
      </w:r>
      <w:r w:rsidRPr="00604EA2">
        <w:rPr>
          <w:rFonts w:ascii="Verdana" w:hAnsi="Verdana"/>
          <w:b/>
          <w:sz w:val="16"/>
          <w:szCs w:val="16"/>
          <w:u w:val="single"/>
        </w:rPr>
        <w:t>bastando como comprovativo da entrega o relatório de transmissão ok</w:t>
      </w:r>
      <w:r w:rsidRPr="00604EA2">
        <w:rPr>
          <w:rFonts w:ascii="Verdana" w:hAnsi="Verdana"/>
          <w:sz w:val="16"/>
          <w:szCs w:val="16"/>
        </w:rPr>
        <w:t>, ou</w:t>
      </w:r>
    </w:p>
    <w:p w:rsidR="00784B42" w:rsidRPr="00BE4D53" w:rsidRDefault="00784B42" w:rsidP="00322B0C">
      <w:pPr>
        <w:pStyle w:val="ListParagraph"/>
        <w:numPr>
          <w:ilvl w:val="0"/>
          <w:numId w:val="26"/>
        </w:numPr>
        <w:tabs>
          <w:tab w:val="left" w:pos="9498"/>
        </w:tabs>
        <w:spacing w:line="360" w:lineRule="auto"/>
        <w:ind w:right="-579"/>
        <w:rPr>
          <w:rFonts w:ascii="Verdana" w:hAnsi="Verdana"/>
          <w:sz w:val="16"/>
          <w:szCs w:val="16"/>
          <w:u w:val="single"/>
        </w:rPr>
      </w:pPr>
      <w:r w:rsidRPr="00604EA2">
        <w:rPr>
          <w:rFonts w:ascii="Verdana" w:hAnsi="Verdana"/>
          <w:sz w:val="16"/>
          <w:szCs w:val="16"/>
        </w:rPr>
        <w:t xml:space="preserve">Para o Email: </w:t>
      </w:r>
      <w:smartTag w:uri="urn:schemas-microsoft-com:office:smarttags" w:element="PersonName">
        <w:r w:rsidRPr="00604EA2">
          <w:rPr>
            <w:rFonts w:ascii="Verdana" w:hAnsi="Verdana"/>
            <w:sz w:val="16"/>
            <w:szCs w:val="16"/>
          </w:rPr>
          <w:t>cl.lisboa.oriental@act.gov.pt</w:t>
        </w:r>
      </w:smartTag>
      <w:r w:rsidRPr="00604EA2">
        <w:rPr>
          <w:rFonts w:ascii="Verdana" w:hAnsi="Verdana"/>
          <w:sz w:val="16"/>
          <w:szCs w:val="16"/>
        </w:rPr>
        <w:t xml:space="preserve">, </w:t>
      </w:r>
      <w:r w:rsidRPr="00BE4D53">
        <w:rPr>
          <w:rFonts w:ascii="Verdana" w:hAnsi="Verdana"/>
          <w:b/>
          <w:sz w:val="16"/>
          <w:szCs w:val="16"/>
          <w:u w:val="single"/>
        </w:rPr>
        <w:t>sendo suficiente como comprovativo do envio o email impresso em papel.</w:t>
      </w:r>
    </w:p>
    <w:p w:rsidR="00784B42" w:rsidRDefault="00784B42" w:rsidP="00E300F5">
      <w:r>
        <w:t xml:space="preserve"> </w:t>
      </w:r>
    </w:p>
    <w:p w:rsidR="00784B42" w:rsidRDefault="00784B42" w:rsidP="002F3C8D">
      <w:pPr>
        <w:pStyle w:val="Heading1"/>
        <w:ind w:left="1843" w:right="-862"/>
        <w:jc w:val="both"/>
        <w:rPr>
          <w:b w:val="0"/>
          <w:bCs w:val="0"/>
          <w:color w:val="0000FF"/>
          <w:sz w:val="16"/>
          <w:szCs w:val="16"/>
        </w:rPr>
      </w:pPr>
    </w:p>
    <w:p w:rsidR="00784B42" w:rsidRPr="00604EA2" w:rsidRDefault="00784B42" w:rsidP="002F3C8D">
      <w:pPr>
        <w:ind w:left="5812" w:right="-720" w:hanging="3969"/>
        <w:jc w:val="both"/>
        <w:rPr>
          <w:rFonts w:ascii="Verdana" w:hAnsi="Verdana"/>
          <w:bCs/>
          <w:sz w:val="22"/>
          <w:szCs w:val="22"/>
          <w:u w:val="single"/>
        </w:rPr>
      </w:pPr>
      <w:r w:rsidRPr="00604EA2">
        <w:rPr>
          <w:rFonts w:ascii="Verdana" w:hAnsi="Verdana"/>
          <w:bCs/>
          <w:sz w:val="22"/>
          <w:szCs w:val="22"/>
          <w:u w:val="single"/>
        </w:rPr>
        <w:t xml:space="preserve">NOVO Modelo </w:t>
      </w:r>
      <w:r w:rsidRPr="00604EA2">
        <w:rPr>
          <w:rFonts w:ascii="Verdana" w:hAnsi="Verdana"/>
          <w:bCs/>
          <w:sz w:val="22"/>
          <w:szCs w:val="22"/>
        </w:rPr>
        <w:t xml:space="preserve">                     </w:t>
      </w:r>
      <w:r>
        <w:rPr>
          <w:rFonts w:ascii="Verdana" w:hAnsi="Verdana"/>
          <w:bCs/>
          <w:sz w:val="22"/>
          <w:szCs w:val="22"/>
        </w:rPr>
        <w:t xml:space="preserve">   </w:t>
      </w:r>
      <w:r w:rsidRPr="00604EA2">
        <w:rPr>
          <w:rFonts w:ascii="Verdana" w:hAnsi="Verdana"/>
          <w:bCs/>
          <w:sz w:val="22"/>
          <w:szCs w:val="22"/>
        </w:rPr>
        <w:t xml:space="preserve"> Ao</w:t>
      </w:r>
    </w:p>
    <w:p w:rsidR="00784B42" w:rsidRDefault="00784B42" w:rsidP="002F3C8D">
      <w:pPr>
        <w:ind w:left="5812" w:right="-720" w:hanging="3969"/>
        <w:jc w:val="both"/>
        <w:rPr>
          <w:rFonts w:ascii="Verdana" w:hAnsi="Verdana"/>
          <w:bCs/>
          <w:sz w:val="22"/>
          <w:szCs w:val="22"/>
        </w:rPr>
      </w:pPr>
      <w:r w:rsidRPr="00604EA2">
        <w:rPr>
          <w:rFonts w:ascii="Verdana" w:hAnsi="Verdana"/>
          <w:bCs/>
          <w:sz w:val="22"/>
          <w:szCs w:val="22"/>
          <w:u w:val="single"/>
        </w:rPr>
        <w:t xml:space="preserve"> da COMUNICAÇÃO</w:t>
      </w:r>
      <w:r w:rsidRPr="00604EA2">
        <w:rPr>
          <w:rFonts w:ascii="Verdana" w:hAnsi="Verdana"/>
          <w:bCs/>
          <w:sz w:val="22"/>
          <w:szCs w:val="22"/>
        </w:rPr>
        <w:t xml:space="preserve">       </w:t>
      </w:r>
      <w:r>
        <w:rPr>
          <w:rFonts w:ascii="Verdana" w:hAnsi="Verdana"/>
          <w:bCs/>
          <w:sz w:val="22"/>
          <w:szCs w:val="22"/>
        </w:rPr>
        <w:t xml:space="preserve">         </w:t>
      </w:r>
      <w:r w:rsidRPr="00604EA2">
        <w:rPr>
          <w:rFonts w:ascii="Verdana" w:hAnsi="Verdana"/>
          <w:bCs/>
          <w:sz w:val="22"/>
          <w:szCs w:val="22"/>
        </w:rPr>
        <w:t xml:space="preserve">  Centro Local de Lisboa Oriental</w:t>
      </w:r>
    </w:p>
    <w:p w:rsidR="00784B42" w:rsidRDefault="00784B42" w:rsidP="009D51E1">
      <w:pPr>
        <w:ind w:left="5812" w:right="-720" w:hanging="3969"/>
        <w:jc w:val="both"/>
        <w:rPr>
          <w:rFonts w:ascii="Verdana" w:hAnsi="Verdana"/>
          <w:bCs/>
          <w:sz w:val="22"/>
          <w:szCs w:val="22"/>
        </w:rPr>
      </w:pPr>
      <w:r w:rsidRPr="00604EA2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                                             </w:t>
      </w:r>
      <w:r w:rsidRPr="00604EA2">
        <w:rPr>
          <w:rFonts w:ascii="Verdana" w:hAnsi="Verdana"/>
          <w:bCs/>
          <w:sz w:val="22"/>
          <w:szCs w:val="22"/>
        </w:rPr>
        <w:t>da  Autoridade para as Condições</w:t>
      </w:r>
    </w:p>
    <w:p w:rsidR="00784B42" w:rsidRPr="00604EA2" w:rsidRDefault="00784B42" w:rsidP="009D51E1">
      <w:pPr>
        <w:ind w:left="5812" w:right="-720" w:hanging="3969"/>
        <w:jc w:val="both"/>
        <w:rPr>
          <w:rFonts w:ascii="Verdana" w:hAnsi="Verdana"/>
          <w:bCs/>
          <w:sz w:val="22"/>
          <w:szCs w:val="22"/>
        </w:rPr>
      </w:pPr>
      <w:r w:rsidRPr="00604EA2">
        <w:rPr>
          <w:rFonts w:ascii="Verdana" w:hAnsi="Verdana"/>
          <w:bCs/>
          <w:sz w:val="22"/>
          <w:szCs w:val="22"/>
        </w:rPr>
        <w:t xml:space="preserve"> </w:t>
      </w:r>
      <w:r>
        <w:rPr>
          <w:rFonts w:ascii="Verdana" w:hAnsi="Verdana"/>
          <w:bCs/>
          <w:sz w:val="22"/>
          <w:szCs w:val="22"/>
        </w:rPr>
        <w:t xml:space="preserve">                                             </w:t>
      </w:r>
      <w:r w:rsidRPr="00604EA2">
        <w:rPr>
          <w:rFonts w:ascii="Verdana" w:hAnsi="Verdana"/>
          <w:bCs/>
          <w:sz w:val="22"/>
          <w:szCs w:val="22"/>
        </w:rPr>
        <w:t>de Trabalho</w:t>
      </w:r>
    </w:p>
    <w:p w:rsidR="00784B42" w:rsidRPr="00604EA2" w:rsidRDefault="00784B42" w:rsidP="002F3C8D">
      <w:pPr>
        <w:pStyle w:val="Heading9"/>
        <w:ind w:left="5387" w:right="-720"/>
        <w:rPr>
          <w:b w:val="0"/>
          <w:sz w:val="22"/>
          <w:szCs w:val="22"/>
        </w:rPr>
      </w:pPr>
      <w:r w:rsidRPr="00604EA2">
        <w:rPr>
          <w:b w:val="0"/>
          <w:sz w:val="22"/>
          <w:szCs w:val="22"/>
        </w:rPr>
        <w:t>Rua Álvaro Coutinho, 14</w:t>
      </w:r>
    </w:p>
    <w:p w:rsidR="00784B42" w:rsidRPr="00604EA2" w:rsidRDefault="00784B42" w:rsidP="002F3C8D">
      <w:pPr>
        <w:ind w:left="5387" w:right="-720"/>
        <w:jc w:val="both"/>
        <w:rPr>
          <w:rFonts w:ascii="Verdana" w:hAnsi="Verdana"/>
          <w:bCs/>
          <w:sz w:val="22"/>
          <w:szCs w:val="22"/>
        </w:rPr>
      </w:pPr>
      <w:r w:rsidRPr="00604EA2">
        <w:rPr>
          <w:rFonts w:ascii="Verdana" w:hAnsi="Verdana"/>
          <w:bCs/>
          <w:sz w:val="22"/>
          <w:szCs w:val="22"/>
        </w:rPr>
        <w:t>1150-025</w:t>
      </w:r>
      <w:r w:rsidRPr="00604EA2">
        <w:rPr>
          <w:rFonts w:ascii="Verdana" w:hAnsi="Verdana"/>
          <w:bCs/>
          <w:sz w:val="22"/>
          <w:szCs w:val="22"/>
        </w:rPr>
        <w:tab/>
        <w:t xml:space="preserve">LISBOA </w:t>
      </w:r>
    </w:p>
    <w:p w:rsidR="00784B42" w:rsidRPr="00604EA2" w:rsidRDefault="00784B42" w:rsidP="00E445E8">
      <w:pPr>
        <w:ind w:left="1843" w:right="-862"/>
        <w:jc w:val="both"/>
        <w:rPr>
          <w:rFonts w:ascii="Verdana" w:hAnsi="Verdana"/>
          <w:sz w:val="22"/>
          <w:szCs w:val="22"/>
        </w:rPr>
      </w:pPr>
      <w:r>
        <w:rPr>
          <w:noProof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29" type="#_x0000_t78" style="position:absolute;left:0;text-align:left;margin-left:-61.9pt;margin-top:2.85pt;width:125.75pt;height:319.95pt;flip:y;z-index:251659264">
            <v:textbox style="mso-next-textbox:#_x0000_s1029">
              <w:txbxContent>
                <w:p w:rsidR="00784B42" w:rsidRPr="009D51E1" w:rsidRDefault="00784B42" w:rsidP="00604EA2">
                  <w:pPr>
                    <w:spacing w:line="360" w:lineRule="auto"/>
                    <w:ind w:right="-138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9D51E1">
                    <w:rPr>
                      <w:bCs/>
                      <w:i/>
                      <w:sz w:val="28"/>
                      <w:szCs w:val="28"/>
                      <w:u w:val="single"/>
                    </w:rPr>
                    <w:t>Muita Atenção</w:t>
                  </w:r>
                  <w:r w:rsidRPr="009D51E1">
                    <w:rPr>
                      <w:b/>
                      <w:i/>
                      <w:sz w:val="28"/>
                      <w:szCs w:val="28"/>
                      <w:u w:val="single"/>
                    </w:rPr>
                    <w:t>:</w:t>
                  </w:r>
                </w:p>
                <w:p w:rsidR="00784B42" w:rsidRPr="009D51E1" w:rsidRDefault="00784B42" w:rsidP="00604EA2">
                  <w:pPr>
                    <w:spacing w:line="360" w:lineRule="auto"/>
                    <w:ind w:right="-138"/>
                    <w:rPr>
                      <w:b/>
                      <w:sz w:val="28"/>
                      <w:szCs w:val="28"/>
                      <w:u w:val="single"/>
                    </w:rPr>
                  </w:pPr>
                  <w:r w:rsidRPr="009D51E1">
                    <w:rPr>
                      <w:b/>
                      <w:sz w:val="28"/>
                      <w:szCs w:val="28"/>
                      <w:u w:val="single"/>
                    </w:rPr>
                    <w:t>Esta informação é obrigatória e a insuficiência destes elementos implicará a devolução da comunicação</w:t>
                  </w:r>
                </w:p>
              </w:txbxContent>
            </v:textbox>
          </v:shape>
        </w:pict>
      </w:r>
    </w:p>
    <w:p w:rsidR="00784B42" w:rsidRPr="00604EA2" w:rsidRDefault="00784B42" w:rsidP="00E445E8">
      <w:pPr>
        <w:ind w:left="1843" w:right="-862"/>
        <w:jc w:val="both"/>
        <w:rPr>
          <w:rFonts w:ascii="Verdana" w:hAnsi="Verdana"/>
          <w:sz w:val="22"/>
          <w:szCs w:val="22"/>
        </w:rPr>
      </w:pPr>
    </w:p>
    <w:p w:rsidR="00784B42" w:rsidRPr="009D51E1" w:rsidRDefault="00784B42" w:rsidP="002F3C8D">
      <w:pPr>
        <w:pStyle w:val="BlockText"/>
        <w:spacing w:line="360" w:lineRule="auto"/>
        <w:ind w:left="1418" w:right="-862"/>
        <w:jc w:val="both"/>
        <w:rPr>
          <w:b/>
          <w:bCs/>
          <w:i/>
        </w:rPr>
      </w:pPr>
      <w:r w:rsidRPr="009D51E1">
        <w:rPr>
          <w:b/>
          <w:bCs/>
        </w:rPr>
        <w:t xml:space="preserve">Nome do empregador....., sede ou domicílio....,telefone.... n.º de Identificação de Pessoa Colectiva ou n.º de Identificação Fiscal..., n.º da Segurança Social..., actividade com CAE..., nos termos e para os efeitos da alínea a) do nº. 5 Do art.º 5.º da Lei n.º 7/2009, de 12-02, vem por esta via </w:t>
      </w:r>
      <w:r w:rsidRPr="009D51E1">
        <w:rPr>
          <w:b/>
          <w:bCs/>
          <w:u w:val="single"/>
        </w:rPr>
        <w:t>comunicar a celebração de contrato de trabalho</w:t>
      </w:r>
      <w:r w:rsidRPr="009D51E1">
        <w:rPr>
          <w:b/>
          <w:bCs/>
        </w:rPr>
        <w:t xml:space="preserve"> com </w:t>
      </w:r>
      <w:r w:rsidRPr="009D51E1">
        <w:rPr>
          <w:b/>
          <w:bCs/>
          <w:i/>
        </w:rPr>
        <w:t>o/a trabalhador/a (nome completo), nascido a (data)..., em (local), de nacionalidade....., com morada (completa).., portador (a) do Título de residência n.º __e data de validade, categoria profissional ou funções a exercer(a)......., data da celebração do contrato e do início da actividade profissional e local de trabalho (endereço completo), e vencimento mensal de _€.</w:t>
      </w:r>
    </w:p>
    <w:p w:rsidR="00784B42" w:rsidRPr="009D51E1" w:rsidRDefault="00784B42" w:rsidP="002F3C8D">
      <w:pPr>
        <w:pStyle w:val="BlockText"/>
        <w:ind w:left="1418" w:right="-862"/>
        <w:jc w:val="both"/>
        <w:rPr>
          <w:b/>
        </w:rPr>
      </w:pPr>
    </w:p>
    <w:p w:rsidR="00784B42" w:rsidRPr="009D51E1" w:rsidRDefault="00784B42" w:rsidP="002F3C8D">
      <w:pPr>
        <w:ind w:left="1418" w:right="-862"/>
        <w:jc w:val="both"/>
        <w:rPr>
          <w:rFonts w:ascii="Verdana" w:hAnsi="Verdana"/>
          <w:b/>
          <w:bCs/>
        </w:rPr>
      </w:pPr>
      <w:r w:rsidRPr="009D51E1">
        <w:rPr>
          <w:rFonts w:ascii="Verdana" w:hAnsi="Verdana"/>
          <w:b/>
          <w:bCs/>
        </w:rPr>
        <w:t xml:space="preserve">Data, ___/___/_____ </w:t>
      </w:r>
    </w:p>
    <w:p w:rsidR="00784B42" w:rsidRPr="009D51E1" w:rsidRDefault="00784B42" w:rsidP="00BE4D53">
      <w:pPr>
        <w:pStyle w:val="Heading2"/>
        <w:ind w:left="1418" w:right="-862"/>
        <w:jc w:val="left"/>
      </w:pPr>
      <w:r w:rsidRPr="009D51E1">
        <w:t xml:space="preserve">Assinatura legível do Representante legal (e respectivo carimbo) </w:t>
      </w:r>
    </w:p>
    <w:p w:rsidR="00784B42" w:rsidRPr="009D51E1" w:rsidRDefault="00784B42" w:rsidP="002F3C8D">
      <w:pPr>
        <w:pStyle w:val="Heading2"/>
        <w:ind w:left="1418" w:right="-862"/>
        <w:jc w:val="both"/>
      </w:pPr>
      <w:r w:rsidRPr="009D51E1">
        <w:t>________________________________</w:t>
      </w:r>
    </w:p>
    <w:p w:rsidR="00784B42" w:rsidRDefault="00784B42" w:rsidP="007E385E">
      <w:pPr>
        <w:rPr>
          <w:rFonts w:eastAsia="Arial Unicode MS"/>
          <w:sz w:val="18"/>
          <w:szCs w:val="18"/>
        </w:rPr>
      </w:pPr>
    </w:p>
    <w:p w:rsidR="00784B42" w:rsidRDefault="00784B42" w:rsidP="00E33738">
      <w:pPr>
        <w:ind w:left="-1260" w:firstLine="708"/>
        <w:rPr>
          <w:rFonts w:ascii="Verdana" w:eastAsia="Arial Unicode MS" w:hAnsi="Verdana"/>
          <w:sz w:val="22"/>
          <w:szCs w:val="22"/>
        </w:rPr>
      </w:pPr>
    </w:p>
    <w:p w:rsidR="00784B42" w:rsidRPr="00E33738" w:rsidRDefault="00784B42" w:rsidP="00E33738">
      <w:pPr>
        <w:ind w:left="-1260" w:firstLine="708"/>
        <w:rPr>
          <w:rFonts w:ascii="Verdana" w:eastAsia="Arial Unicode MS" w:hAnsi="Verdana"/>
          <w:sz w:val="20"/>
          <w:szCs w:val="20"/>
        </w:rPr>
      </w:pPr>
      <w:smartTag w:uri="urn:schemas-microsoft-com:office:smarttags" w:element="PersonName">
        <w:r w:rsidRPr="00E33738">
          <w:rPr>
            <w:rFonts w:ascii="Verdana" w:eastAsia="Arial Unicode MS" w:hAnsi="Verdana"/>
            <w:sz w:val="20"/>
            <w:szCs w:val="20"/>
          </w:rPr>
          <w:t>ACT</w:t>
        </w:r>
      </w:smartTag>
      <w:r w:rsidRPr="00E33738">
        <w:rPr>
          <w:rFonts w:ascii="Verdana" w:eastAsia="Arial Unicode MS" w:hAnsi="Verdana"/>
          <w:sz w:val="20"/>
          <w:szCs w:val="20"/>
        </w:rPr>
        <w:t>/CNAI LISBOA:2011/06/01</w:t>
      </w:r>
    </w:p>
    <w:sectPr w:rsidR="00784B42" w:rsidRPr="00E33738" w:rsidSect="008A4014">
      <w:pgSz w:w="11906" w:h="16838"/>
      <w:pgMar w:top="899" w:right="1286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3373"/>
    <w:multiLevelType w:val="hybridMultilevel"/>
    <w:tmpl w:val="1C8EEE5C"/>
    <w:lvl w:ilvl="0" w:tplc="1A929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2B13CB"/>
    <w:multiLevelType w:val="hybridMultilevel"/>
    <w:tmpl w:val="2EBEBB10"/>
    <w:lvl w:ilvl="0" w:tplc="08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87114D0"/>
    <w:multiLevelType w:val="hybridMultilevel"/>
    <w:tmpl w:val="611A98B8"/>
    <w:lvl w:ilvl="0" w:tplc="781058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Verdana" w:hAnsi="Verdana" w:cs="Times New Roman" w:hint="default"/>
        <w:b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CD31E71"/>
    <w:multiLevelType w:val="hybridMultilevel"/>
    <w:tmpl w:val="3C726954"/>
    <w:lvl w:ilvl="0" w:tplc="0816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>
    <w:nsid w:val="10C03F28"/>
    <w:multiLevelType w:val="hybridMultilevel"/>
    <w:tmpl w:val="3C726954"/>
    <w:lvl w:ilvl="0" w:tplc="08160005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">
    <w:nsid w:val="1772244F"/>
    <w:multiLevelType w:val="hybridMultilevel"/>
    <w:tmpl w:val="23A00CD0"/>
    <w:lvl w:ilvl="0" w:tplc="CBC01042">
      <w:start w:val="1"/>
      <w:numFmt w:val="bullet"/>
      <w:lvlText w:val=""/>
      <w:lvlJc w:val="left"/>
      <w:pPr>
        <w:tabs>
          <w:tab w:val="num" w:pos="-272"/>
        </w:tabs>
        <w:ind w:left="-272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6">
    <w:nsid w:val="23FD5A89"/>
    <w:multiLevelType w:val="hybridMultilevel"/>
    <w:tmpl w:val="3C726954"/>
    <w:lvl w:ilvl="0" w:tplc="08160007">
      <w:start w:val="1"/>
      <w:numFmt w:val="bullet"/>
      <w:lvlText w:val="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  <w:sz w:val="16"/>
      </w:rPr>
    </w:lvl>
    <w:lvl w:ilvl="1" w:tplc="0816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7">
    <w:nsid w:val="255F5D0E"/>
    <w:multiLevelType w:val="hybridMultilevel"/>
    <w:tmpl w:val="4A38BF08"/>
    <w:lvl w:ilvl="0" w:tplc="1A929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2C65D6"/>
    <w:multiLevelType w:val="hybridMultilevel"/>
    <w:tmpl w:val="1338B6D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C9A4087"/>
    <w:multiLevelType w:val="hybridMultilevel"/>
    <w:tmpl w:val="7076E2E4"/>
    <w:lvl w:ilvl="0" w:tplc="08160009">
      <w:start w:val="1"/>
      <w:numFmt w:val="bullet"/>
      <w:lvlText w:val="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313A34DB"/>
    <w:multiLevelType w:val="hybridMultilevel"/>
    <w:tmpl w:val="07BC20E2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5AE666D"/>
    <w:multiLevelType w:val="hybridMultilevel"/>
    <w:tmpl w:val="3424CC9A"/>
    <w:lvl w:ilvl="0" w:tplc="D3E0F6EA">
      <w:start w:val="1"/>
      <w:numFmt w:val="lowerLetter"/>
      <w:lvlText w:val="%1)"/>
      <w:lvlJc w:val="left"/>
      <w:pPr>
        <w:tabs>
          <w:tab w:val="num" w:pos="180"/>
        </w:tabs>
        <w:ind w:left="-180" w:hanging="360"/>
      </w:pPr>
      <w:rPr>
        <w:rFonts w:cs="Times New Roman"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2">
    <w:nsid w:val="46CC36E4"/>
    <w:multiLevelType w:val="hybridMultilevel"/>
    <w:tmpl w:val="A782CF9C"/>
    <w:lvl w:ilvl="0" w:tplc="0D1E8F7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DB15084"/>
    <w:multiLevelType w:val="hybridMultilevel"/>
    <w:tmpl w:val="347494F4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DEC0929"/>
    <w:multiLevelType w:val="hybridMultilevel"/>
    <w:tmpl w:val="1F6E005E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4F91468"/>
    <w:multiLevelType w:val="hybridMultilevel"/>
    <w:tmpl w:val="240A1A20"/>
    <w:lvl w:ilvl="0" w:tplc="A006B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CE930EE"/>
    <w:multiLevelType w:val="hybridMultilevel"/>
    <w:tmpl w:val="91E47D44"/>
    <w:lvl w:ilvl="0" w:tplc="08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3DF4035"/>
    <w:multiLevelType w:val="hybridMultilevel"/>
    <w:tmpl w:val="F1E09EFC"/>
    <w:lvl w:ilvl="0" w:tplc="A006B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7E92351"/>
    <w:multiLevelType w:val="hybridMultilevel"/>
    <w:tmpl w:val="1C262D7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913433A"/>
    <w:multiLevelType w:val="hybridMultilevel"/>
    <w:tmpl w:val="7AE4F2C2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FBD6B3C"/>
    <w:multiLevelType w:val="hybridMultilevel"/>
    <w:tmpl w:val="517A069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7E321D6"/>
    <w:multiLevelType w:val="hybridMultilevel"/>
    <w:tmpl w:val="A782CF9C"/>
    <w:lvl w:ilvl="0" w:tplc="0816000B">
      <w:start w:val="1"/>
      <w:numFmt w:val="bullet"/>
      <w:lvlText w:val="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>
    <w:nsid w:val="7922535D"/>
    <w:multiLevelType w:val="hybridMultilevel"/>
    <w:tmpl w:val="9E92C37A"/>
    <w:lvl w:ilvl="0" w:tplc="08160005">
      <w:start w:val="1"/>
      <w:numFmt w:val="bullet"/>
      <w:lvlText w:val=""/>
      <w:lvlJc w:val="left"/>
      <w:pPr>
        <w:tabs>
          <w:tab w:val="num" w:pos="-180"/>
        </w:tabs>
        <w:ind w:left="-1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3">
    <w:nsid w:val="7E500FF6"/>
    <w:multiLevelType w:val="hybridMultilevel"/>
    <w:tmpl w:val="61A8C438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7"/>
  </w:num>
  <w:num w:numId="3">
    <w:abstractNumId w:val="18"/>
  </w:num>
  <w:num w:numId="4">
    <w:abstractNumId w:val="15"/>
  </w:num>
  <w:num w:numId="5">
    <w:abstractNumId w:val="1"/>
  </w:num>
  <w:num w:numId="6">
    <w:abstractNumId w:val="13"/>
  </w:num>
  <w:num w:numId="7">
    <w:abstractNumId w:val="20"/>
  </w:num>
  <w:num w:numId="8">
    <w:abstractNumId w:val="7"/>
  </w:num>
  <w:num w:numId="9">
    <w:abstractNumId w:val="0"/>
  </w:num>
  <w:num w:numId="10">
    <w:abstractNumId w:val="22"/>
  </w:num>
  <w:num w:numId="11">
    <w:abstractNumId w:val="11"/>
  </w:num>
  <w:num w:numId="12">
    <w:abstractNumId w:val="4"/>
  </w:num>
  <w:num w:numId="13">
    <w:abstractNumId w:val="6"/>
  </w:num>
  <w:num w:numId="14">
    <w:abstractNumId w:val="3"/>
  </w:num>
  <w:num w:numId="15">
    <w:abstractNumId w:val="2"/>
  </w:num>
  <w:num w:numId="16">
    <w:abstractNumId w:val="21"/>
  </w:num>
  <w:num w:numId="17">
    <w:abstractNumId w:val="12"/>
  </w:num>
  <w:num w:numId="18">
    <w:abstractNumId w:val="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9"/>
  </w:num>
  <w:num w:numId="22">
    <w:abstractNumId w:val="14"/>
  </w:num>
  <w:num w:numId="23">
    <w:abstractNumId w:val="10"/>
  </w:num>
  <w:num w:numId="24">
    <w:abstractNumId w:val="23"/>
  </w:num>
  <w:num w:numId="25">
    <w:abstractNumId w:val="16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1F08"/>
    <w:rsid w:val="00065FB7"/>
    <w:rsid w:val="00083853"/>
    <w:rsid w:val="000C569A"/>
    <w:rsid w:val="000D4B25"/>
    <w:rsid w:val="000E35FE"/>
    <w:rsid w:val="000F131C"/>
    <w:rsid w:val="00173D6D"/>
    <w:rsid w:val="001A21E6"/>
    <w:rsid w:val="001B6A63"/>
    <w:rsid w:val="001D5722"/>
    <w:rsid w:val="001E1F3D"/>
    <w:rsid w:val="00223944"/>
    <w:rsid w:val="00224F2A"/>
    <w:rsid w:val="0023035D"/>
    <w:rsid w:val="00267579"/>
    <w:rsid w:val="002867D6"/>
    <w:rsid w:val="002B64C7"/>
    <w:rsid w:val="002C4A30"/>
    <w:rsid w:val="002C7895"/>
    <w:rsid w:val="002D1DED"/>
    <w:rsid w:val="002F3C8D"/>
    <w:rsid w:val="00322B0C"/>
    <w:rsid w:val="003A310A"/>
    <w:rsid w:val="003B128B"/>
    <w:rsid w:val="003D0DB2"/>
    <w:rsid w:val="0044254E"/>
    <w:rsid w:val="00493532"/>
    <w:rsid w:val="00495D75"/>
    <w:rsid w:val="004A252F"/>
    <w:rsid w:val="004B4B9B"/>
    <w:rsid w:val="004C0E9E"/>
    <w:rsid w:val="004D5ECC"/>
    <w:rsid w:val="00516843"/>
    <w:rsid w:val="00517CF4"/>
    <w:rsid w:val="00553AFD"/>
    <w:rsid w:val="005E7B15"/>
    <w:rsid w:val="00601009"/>
    <w:rsid w:val="00604EA2"/>
    <w:rsid w:val="00653BB0"/>
    <w:rsid w:val="00663089"/>
    <w:rsid w:val="006A402D"/>
    <w:rsid w:val="00701E48"/>
    <w:rsid w:val="0070587D"/>
    <w:rsid w:val="00780AE6"/>
    <w:rsid w:val="00784B42"/>
    <w:rsid w:val="00787DBB"/>
    <w:rsid w:val="007C0684"/>
    <w:rsid w:val="007C23D2"/>
    <w:rsid w:val="007C3DBE"/>
    <w:rsid w:val="007E385E"/>
    <w:rsid w:val="007E3AF4"/>
    <w:rsid w:val="00860B8C"/>
    <w:rsid w:val="0086470B"/>
    <w:rsid w:val="00871F08"/>
    <w:rsid w:val="008811F4"/>
    <w:rsid w:val="00886465"/>
    <w:rsid w:val="008A4014"/>
    <w:rsid w:val="008E0CF7"/>
    <w:rsid w:val="008E627B"/>
    <w:rsid w:val="00912DAC"/>
    <w:rsid w:val="00930A5A"/>
    <w:rsid w:val="00940396"/>
    <w:rsid w:val="00940532"/>
    <w:rsid w:val="00944836"/>
    <w:rsid w:val="009B12B8"/>
    <w:rsid w:val="009D51E1"/>
    <w:rsid w:val="00A274EA"/>
    <w:rsid w:val="00AB04F4"/>
    <w:rsid w:val="00AB5F7F"/>
    <w:rsid w:val="00AB6ACC"/>
    <w:rsid w:val="00AC430A"/>
    <w:rsid w:val="00B518E3"/>
    <w:rsid w:val="00B83800"/>
    <w:rsid w:val="00B8581A"/>
    <w:rsid w:val="00BA1389"/>
    <w:rsid w:val="00BB0576"/>
    <w:rsid w:val="00BD7658"/>
    <w:rsid w:val="00BE31B0"/>
    <w:rsid w:val="00BE4D53"/>
    <w:rsid w:val="00C02B66"/>
    <w:rsid w:val="00C14150"/>
    <w:rsid w:val="00C60E8C"/>
    <w:rsid w:val="00CB38A2"/>
    <w:rsid w:val="00CC6C14"/>
    <w:rsid w:val="00D07417"/>
    <w:rsid w:val="00D56C6D"/>
    <w:rsid w:val="00D61973"/>
    <w:rsid w:val="00D9195F"/>
    <w:rsid w:val="00DB0D09"/>
    <w:rsid w:val="00E300F5"/>
    <w:rsid w:val="00E33738"/>
    <w:rsid w:val="00E445E8"/>
    <w:rsid w:val="00E5124E"/>
    <w:rsid w:val="00E57E38"/>
    <w:rsid w:val="00F12FBE"/>
    <w:rsid w:val="00F402E9"/>
    <w:rsid w:val="00F71478"/>
    <w:rsid w:val="00F73404"/>
    <w:rsid w:val="00F80A46"/>
    <w:rsid w:val="00F82C97"/>
    <w:rsid w:val="00FA654C"/>
    <w:rsid w:val="00FD1D06"/>
    <w:rsid w:val="00FD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B057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B0576"/>
    <w:pPr>
      <w:keepNext/>
      <w:ind w:left="-540" w:right="-1036"/>
      <w:jc w:val="center"/>
      <w:outlineLvl w:val="0"/>
    </w:pPr>
    <w:rPr>
      <w:rFonts w:ascii="Verdana" w:hAnsi="Verdana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BB0576"/>
    <w:pPr>
      <w:keepNext/>
      <w:ind w:left="-540" w:right="-1216"/>
      <w:jc w:val="center"/>
      <w:outlineLvl w:val="1"/>
    </w:pPr>
    <w:rPr>
      <w:rFonts w:ascii="Verdana" w:hAnsi="Verdana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BB0576"/>
    <w:pPr>
      <w:keepNext/>
      <w:ind w:left="-540"/>
      <w:jc w:val="center"/>
      <w:outlineLvl w:val="2"/>
    </w:pPr>
    <w:rPr>
      <w:rFonts w:ascii="Verdana" w:hAnsi="Verdana"/>
      <w:b/>
      <w:bCs/>
      <w:sz w:val="1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B0576"/>
    <w:pPr>
      <w:keepNext/>
      <w:ind w:left="-540"/>
      <w:jc w:val="center"/>
      <w:outlineLvl w:val="3"/>
    </w:pPr>
    <w:rPr>
      <w:rFonts w:ascii="Verdana" w:hAnsi="Verdana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BB0576"/>
    <w:pPr>
      <w:keepNext/>
      <w:jc w:val="center"/>
      <w:outlineLvl w:val="4"/>
    </w:pPr>
    <w:rPr>
      <w:rFonts w:ascii="Verdana" w:hAnsi="Verdana"/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BB0576"/>
    <w:pPr>
      <w:keepNext/>
      <w:ind w:left="-540"/>
      <w:jc w:val="center"/>
      <w:outlineLvl w:val="5"/>
    </w:pPr>
    <w:rPr>
      <w:rFonts w:ascii="Verdana" w:hAnsi="Verdana"/>
      <w:b/>
      <w:bCs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B0576"/>
    <w:pPr>
      <w:keepNext/>
      <w:ind w:left="-1260"/>
      <w:outlineLvl w:val="6"/>
    </w:pPr>
    <w:rPr>
      <w:rFonts w:ascii="Verdana" w:hAnsi="Verdana"/>
      <w:b/>
      <w:bCs/>
      <w:sz w:val="28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B0576"/>
    <w:pPr>
      <w:keepNext/>
      <w:ind w:left="360" w:right="290"/>
      <w:jc w:val="both"/>
      <w:outlineLvl w:val="7"/>
    </w:pPr>
    <w:rPr>
      <w:rFonts w:ascii="Verdana" w:hAnsi="Verdana"/>
      <w:b/>
      <w:bCs/>
      <w:sz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B0576"/>
    <w:pPr>
      <w:keepNext/>
      <w:ind w:left="4680"/>
      <w:jc w:val="both"/>
      <w:outlineLvl w:val="8"/>
    </w:pPr>
    <w:rPr>
      <w:rFonts w:ascii="Verdana" w:hAnsi="Verdana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24F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24F2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24F2A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24F2A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24F2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24F2A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24F2A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24F2A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24F2A"/>
    <w:rPr>
      <w:rFonts w:ascii="Cambria" w:hAnsi="Cambria" w:cs="Times New Roman"/>
    </w:rPr>
  </w:style>
  <w:style w:type="paragraph" w:styleId="BodyText">
    <w:name w:val="Body Text"/>
    <w:basedOn w:val="Normal"/>
    <w:link w:val="BodyTextChar"/>
    <w:uiPriority w:val="99"/>
    <w:rsid w:val="00BB057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24F2A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B0576"/>
    <w:pPr>
      <w:ind w:left="290"/>
    </w:pPr>
    <w:rPr>
      <w:rFonts w:ascii="Verdana" w:hAnsi="Verdan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24F2A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BB0576"/>
    <w:pPr>
      <w:tabs>
        <w:tab w:val="left" w:pos="0"/>
      </w:tabs>
      <w:ind w:left="290" w:right="-70"/>
    </w:pPr>
    <w:rPr>
      <w:rFonts w:ascii="Verdana" w:hAnsi="Verdana"/>
    </w:rPr>
  </w:style>
  <w:style w:type="paragraph" w:styleId="Title">
    <w:name w:val="Title"/>
    <w:basedOn w:val="Normal"/>
    <w:link w:val="TitleChar"/>
    <w:uiPriority w:val="99"/>
    <w:qFormat/>
    <w:rsid w:val="00BB0576"/>
    <w:pPr>
      <w:jc w:val="center"/>
    </w:pPr>
    <w:rPr>
      <w:rFonts w:ascii="Verdana" w:hAnsi="Verdana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300F5"/>
    <w:rPr>
      <w:rFonts w:ascii="Verdana" w:hAnsi="Verdana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BB0576"/>
    <w:pPr>
      <w:ind w:right="110"/>
      <w:jc w:val="both"/>
    </w:pPr>
    <w:rPr>
      <w:rFonts w:ascii="Verdana" w:hAnsi="Verdana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24F2A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B0576"/>
    <w:pPr>
      <w:jc w:val="both"/>
    </w:pPr>
    <w:rPr>
      <w:rFonts w:ascii="Verdana" w:hAnsi="Verdana"/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24F2A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BB057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24F2A"/>
    <w:rPr>
      <w:rFonts w:cs="Times New Roman"/>
      <w:sz w:val="2"/>
    </w:rPr>
  </w:style>
  <w:style w:type="paragraph" w:styleId="BalloonText">
    <w:name w:val="Balloon Text"/>
    <w:basedOn w:val="Normal"/>
    <w:link w:val="BalloonTextChar"/>
    <w:uiPriority w:val="99"/>
    <w:semiHidden/>
    <w:rsid w:val="002B6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4F2A"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0F13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1</Pages>
  <Words>373</Words>
  <Characters>2015</Characters>
  <Application>Microsoft Office Outlook</Application>
  <DocSecurity>0</DocSecurity>
  <Lines>0</Lines>
  <Paragraphs>0</Paragraphs>
  <ScaleCrop>false</ScaleCrop>
  <Company>IDICT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idict</dc:creator>
  <cp:keywords/>
  <dc:description/>
  <cp:lastModifiedBy>sbarborino</cp:lastModifiedBy>
  <cp:revision>8</cp:revision>
  <cp:lastPrinted>2011-07-05T08:14:00Z</cp:lastPrinted>
  <dcterms:created xsi:type="dcterms:W3CDTF">2011-06-22T10:28:00Z</dcterms:created>
  <dcterms:modified xsi:type="dcterms:W3CDTF">2011-07-05T08:14:00Z</dcterms:modified>
</cp:coreProperties>
</file>