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A26" w:rsidRDefault="00374A26">
      <w:pPr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374A26" w:rsidRDefault="00374A26">
      <w:pPr>
        <w:rPr>
          <w:rFonts w:ascii="Arial" w:hAnsi="Arial" w:cs="Arial"/>
        </w:rPr>
      </w:pPr>
      <w:r>
        <w:rPr>
          <w:rFonts w:ascii="Arial" w:hAnsi="Arial" w:cs="Arial"/>
        </w:rPr>
        <w:t>Morada:</w:t>
      </w:r>
    </w:p>
    <w:p w:rsidR="00374A26" w:rsidRDefault="00374A26">
      <w:pPr>
        <w:rPr>
          <w:rFonts w:ascii="Arial" w:hAnsi="Arial" w:cs="Arial"/>
        </w:rPr>
      </w:pPr>
    </w:p>
    <w:p w:rsidR="00374A26" w:rsidRDefault="00374A26" w:rsidP="00A62362">
      <w:pPr>
        <w:ind w:firstLine="5387"/>
        <w:rPr>
          <w:rFonts w:ascii="Arial" w:hAnsi="Arial" w:cs="Arial"/>
        </w:rPr>
      </w:pPr>
    </w:p>
    <w:p w:rsidR="00374A26" w:rsidRDefault="00374A26" w:rsidP="00A62362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>Ordem dos Técnicos Oficiais de Contas</w:t>
      </w:r>
    </w:p>
    <w:p w:rsidR="00374A26" w:rsidRDefault="00374A26" w:rsidP="00A62362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>Av. Barbosa du Bocage, 45</w:t>
      </w:r>
    </w:p>
    <w:p w:rsidR="00374A26" w:rsidRDefault="00374A26" w:rsidP="00A62362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>1049 – 013 Lisboa</w:t>
      </w:r>
    </w:p>
    <w:p w:rsidR="00374A26" w:rsidRDefault="00374A26" w:rsidP="00A62362">
      <w:pPr>
        <w:jc w:val="both"/>
        <w:rPr>
          <w:rFonts w:ascii="Arial" w:hAnsi="Arial" w:cs="Arial"/>
        </w:rPr>
      </w:pPr>
    </w:p>
    <w:p w:rsidR="00374A26" w:rsidRDefault="00374A26" w:rsidP="00A6236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Data</w:t>
      </w:r>
    </w:p>
    <w:p w:rsidR="00374A26" w:rsidRDefault="00374A26" w:rsidP="00A62362">
      <w:pPr>
        <w:jc w:val="both"/>
        <w:rPr>
          <w:rFonts w:ascii="Arial" w:hAnsi="Arial" w:cs="Arial"/>
          <w:b/>
          <w:bCs/>
        </w:rPr>
      </w:pPr>
    </w:p>
    <w:p w:rsidR="00374A26" w:rsidRDefault="00374A26" w:rsidP="00A6236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Assunto:</w:t>
      </w:r>
      <w:r>
        <w:rPr>
          <w:rFonts w:ascii="Arial" w:hAnsi="Arial" w:cs="Arial"/>
        </w:rPr>
        <w:t xml:space="preserve"> Pedido de Revisão do Exame</w:t>
      </w:r>
    </w:p>
    <w:p w:rsidR="00374A26" w:rsidRPr="008B5BDE" w:rsidRDefault="00374A26" w:rsidP="00A6236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Estagiário nº: </w:t>
      </w:r>
    </w:p>
    <w:p w:rsidR="00374A26" w:rsidRDefault="00374A26" w:rsidP="00A62362">
      <w:pPr>
        <w:spacing w:line="360" w:lineRule="auto"/>
        <w:jc w:val="both"/>
        <w:rPr>
          <w:rFonts w:ascii="Arial" w:hAnsi="Arial" w:cs="Arial"/>
        </w:rPr>
      </w:pPr>
    </w:p>
    <w:p w:rsidR="00374A26" w:rsidRDefault="00374A26" w:rsidP="00A623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Exmo. Sr. Presidente do Júri,</w:t>
      </w:r>
    </w:p>
    <w:p w:rsidR="00374A26" w:rsidRDefault="00374A26" w:rsidP="00A623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Venho por este meio solicitar a revisão do exame por mim efetuado no dia ……, nos termos do artigo 45º nº 1 do Regulamento de Inscrição, Estágio e Exames Profissionais da Ordem dos Técnicos Oficiais de Contas.</w:t>
      </w:r>
    </w:p>
    <w:p w:rsidR="00374A26" w:rsidRDefault="00374A26" w:rsidP="00A623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Junto envio cheque nº … s/ o banco …  no valor de 100€, para pagamento da respetiva taxa.</w:t>
      </w:r>
    </w:p>
    <w:p w:rsidR="00374A26" w:rsidRDefault="00374A26" w:rsidP="00A62362">
      <w:pPr>
        <w:spacing w:line="360" w:lineRule="auto"/>
        <w:jc w:val="both"/>
        <w:rPr>
          <w:rFonts w:ascii="Arial" w:hAnsi="Arial" w:cs="Arial"/>
        </w:rPr>
      </w:pPr>
    </w:p>
    <w:p w:rsidR="00374A26" w:rsidRDefault="00374A26" w:rsidP="00A623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Com os melhores cumprimentos,</w:t>
      </w:r>
    </w:p>
    <w:p w:rsidR="00374A26" w:rsidRDefault="00374A26" w:rsidP="00A62362">
      <w:pPr>
        <w:spacing w:line="360" w:lineRule="auto"/>
        <w:jc w:val="both"/>
        <w:rPr>
          <w:rFonts w:ascii="Arial" w:hAnsi="Arial" w:cs="Arial"/>
        </w:rPr>
      </w:pPr>
    </w:p>
    <w:p w:rsidR="00374A26" w:rsidRDefault="00374A26" w:rsidP="00A62362">
      <w:pPr>
        <w:spacing w:line="360" w:lineRule="auto"/>
        <w:jc w:val="both"/>
        <w:rPr>
          <w:rFonts w:ascii="Arial" w:hAnsi="Arial" w:cs="Arial"/>
        </w:rPr>
      </w:pPr>
    </w:p>
    <w:sectPr w:rsidR="00374A26" w:rsidSect="004379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C0684"/>
    <w:multiLevelType w:val="hybridMultilevel"/>
    <w:tmpl w:val="43B6019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023E2"/>
    <w:multiLevelType w:val="hybridMultilevel"/>
    <w:tmpl w:val="9FFAA6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A45A0E"/>
    <w:multiLevelType w:val="hybridMultilevel"/>
    <w:tmpl w:val="43B6019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6331DC"/>
    <w:multiLevelType w:val="hybridMultilevel"/>
    <w:tmpl w:val="81840AEE"/>
    <w:lvl w:ilvl="0" w:tplc="08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9E50EA"/>
    <w:multiLevelType w:val="hybridMultilevel"/>
    <w:tmpl w:val="D2406762"/>
    <w:lvl w:ilvl="0" w:tplc="08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A3D97"/>
    <w:multiLevelType w:val="hybridMultilevel"/>
    <w:tmpl w:val="43B6019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7C17"/>
    <w:rsid w:val="000C10E8"/>
    <w:rsid w:val="000F0515"/>
    <w:rsid w:val="00116FD1"/>
    <w:rsid w:val="0019422D"/>
    <w:rsid w:val="001F4150"/>
    <w:rsid w:val="00374A26"/>
    <w:rsid w:val="00437965"/>
    <w:rsid w:val="004A2C65"/>
    <w:rsid w:val="005F5FB1"/>
    <w:rsid w:val="007E31D9"/>
    <w:rsid w:val="008B1B56"/>
    <w:rsid w:val="008B5BDE"/>
    <w:rsid w:val="008F4A04"/>
    <w:rsid w:val="00956A22"/>
    <w:rsid w:val="009670F7"/>
    <w:rsid w:val="00980CA0"/>
    <w:rsid w:val="00A53D3F"/>
    <w:rsid w:val="00A62362"/>
    <w:rsid w:val="00AB1D95"/>
    <w:rsid w:val="00AC41DC"/>
    <w:rsid w:val="00B864D1"/>
    <w:rsid w:val="00C12944"/>
    <w:rsid w:val="00C32439"/>
    <w:rsid w:val="00C903E9"/>
    <w:rsid w:val="00D750BA"/>
    <w:rsid w:val="00E06917"/>
    <w:rsid w:val="00E478EF"/>
    <w:rsid w:val="00F75757"/>
    <w:rsid w:val="00F87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96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A62362"/>
    <w:pPr>
      <w:spacing w:after="0" w:line="360" w:lineRule="auto"/>
    </w:pPr>
    <w:rPr>
      <w:rFonts w:ascii="Arial" w:eastAsia="Times New Roman" w:hAnsi="Arial" w:cs="Arial"/>
      <w:lang w:eastAsia="pt-PT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62362"/>
    <w:rPr>
      <w:rFonts w:ascii="Arial" w:hAnsi="Arial" w:cs="Arial"/>
      <w:lang w:eastAsia="pt-PT"/>
    </w:rPr>
  </w:style>
  <w:style w:type="paragraph" w:styleId="ListParagraph">
    <w:name w:val="List Paragraph"/>
    <w:basedOn w:val="Normal"/>
    <w:uiPriority w:val="99"/>
    <w:qFormat/>
    <w:rsid w:val="00E478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81</Words>
  <Characters>439</Characters>
  <Application>Microsoft Office Outlook</Application>
  <DocSecurity>0</DocSecurity>
  <Lines>0</Lines>
  <Paragraphs>0</Paragraphs>
  <ScaleCrop>false</ScaleCrop>
  <Company>-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Nome:</dc:title>
  <dc:subject/>
  <dc:creator/>
  <cp:keywords/>
  <dc:description/>
  <cp:lastModifiedBy>Armando da Silva Nogueira</cp:lastModifiedBy>
  <cp:revision>2</cp:revision>
  <dcterms:created xsi:type="dcterms:W3CDTF">2012-11-09T14:41:00Z</dcterms:created>
  <dcterms:modified xsi:type="dcterms:W3CDTF">2012-11-09T14:41:00Z</dcterms:modified>
</cp:coreProperties>
</file>